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A51" w:rsidRDefault="007142C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12.35pt;margin-top:-4.15pt;width:793.7pt;height:538.6pt;z-index:251662335;mso-width-relative:margin;mso-height-relative:margin">
            <v:textbox inset="0,0,0,0">
              <w:txbxContent>
                <w:p w:rsidR="006A44D6" w:rsidRDefault="007311EE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10070465" cy="6622055"/>
                        <wp:effectExtent l="19050" t="0" r="6985" b="0"/>
                        <wp:docPr id="3" name="Billed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70465" cy="6622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96162" w:rsidRDefault="007142CD">
      <w:bookmarkStart w:id="0" w:name="_GoBack"/>
      <w:bookmarkEnd w:id="0"/>
      <w:r>
        <w:rPr>
          <w:noProof/>
          <w:lang w:eastAsia="da-DK"/>
        </w:rPr>
        <w:pict>
          <v:shape id="_x0000_s1031" type="#_x0000_t202" style="position:absolute;margin-left:-2.8pt;margin-top:334.8pt;width:255.1pt;height:170.1pt;z-index:251664384">
            <v:textbox inset="0,0,0,0">
              <w:txbxContent>
                <w:p w:rsidR="006A44D6" w:rsidRDefault="007311EE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3230245" cy="2124118"/>
                        <wp:effectExtent l="19050" t="0" r="8255" b="0"/>
                        <wp:docPr id="4" name="Billed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0245" cy="21241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a-DK"/>
        </w:rPr>
        <w:pict>
          <v:group id="_x0000_s1034" style="position:absolute;margin-left:420.25pt;margin-top:381.85pt;width:354.9pt;height:123.2pt;z-index:251669504" coordorigin="8626,6148" coordsize="7098,2464">
            <v:shape id="_x0000_s1033" type="#_x0000_t202" style="position:absolute;left:8626;top:6148;width:7098;height:2464">
              <v:textbox style="mso-next-textbox:#_x0000_s1033">
                <w:txbxContent>
                  <w:p w:rsidR="009F36E8" w:rsidRDefault="009F36E8">
                    <w:r>
                      <w:rPr>
                        <w:rFonts w:asciiTheme="majorHAnsi" w:eastAsiaTheme="majorEastAsia" w:hAnsiTheme="majorHAnsi" w:cstheme="majorBidi"/>
                        <w:i/>
                        <w:iCs/>
                        <w:noProof/>
                        <w:sz w:val="28"/>
                        <w:szCs w:val="28"/>
                        <w:lang w:eastAsia="da-DK"/>
                      </w:rPr>
                      <w:drawing>
                        <wp:inline distT="0" distB="0" distL="0" distR="0">
                          <wp:extent cx="3304826" cy="614327"/>
                          <wp:effectExtent l="19050" t="0" r="0" b="0"/>
                          <wp:docPr id="5" name="Billed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fa_logo1.bmp"/>
                                  <pic:cNvPicPr/>
                                </pic:nvPicPr>
                                <pic:blipFill rotWithShape="1"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 r="6453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474799" cy="645923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F36E8" w:rsidRPr="00CD0C7D" w:rsidRDefault="00110974" w:rsidP="009F36E8">
                    <w:pPr>
                      <w:spacing w:after="0" w:line="360" w:lineRule="auto"/>
                      <w:rPr>
                        <w:rFonts w:ascii="Arial" w:eastAsiaTheme="majorEastAsia" w:hAnsi="Arial" w:cs="Arial"/>
                        <w:b/>
                        <w:iCs/>
                        <w:sz w:val="28"/>
                        <w:szCs w:val="28"/>
                      </w:rPr>
                    </w:pPr>
                    <w:r>
                      <w:rPr>
                        <w:rFonts w:ascii="Arial" w:eastAsiaTheme="majorEastAsia" w:hAnsi="Arial" w:cs="Arial"/>
                        <w:b/>
                        <w:iCs/>
                        <w:sz w:val="28"/>
                        <w:szCs w:val="28"/>
                      </w:rPr>
                      <w:t>Bilag 1</w:t>
                    </w:r>
                  </w:p>
                  <w:p w:rsidR="009F36E8" w:rsidRDefault="00E01C15" w:rsidP="009F36E8">
                    <w:pPr>
                      <w:spacing w:after="0" w:line="360" w:lineRule="auto"/>
                      <w:rPr>
                        <w:rFonts w:ascii="Arial" w:eastAsiaTheme="majorEastAsia" w:hAnsi="Arial" w:cs="Arial"/>
                        <w:b/>
                        <w:iCs/>
                        <w:sz w:val="28"/>
                        <w:szCs w:val="28"/>
                      </w:rPr>
                    </w:pPr>
                    <w:r>
                      <w:rPr>
                        <w:rFonts w:ascii="Arial" w:eastAsiaTheme="majorEastAsia" w:hAnsi="Arial" w:cs="Arial"/>
                        <w:b/>
                        <w:iCs/>
                        <w:sz w:val="28"/>
                        <w:szCs w:val="28"/>
                      </w:rPr>
                      <w:t>Fælledvej vejdel 2</w:t>
                    </w:r>
                  </w:p>
                  <w:p w:rsidR="009F36E8" w:rsidRPr="00CE3E8C" w:rsidRDefault="009F36E8" w:rsidP="009F36E8">
                    <w:pPr>
                      <w:spacing w:after="0" w:line="360" w:lineRule="auto"/>
                      <w:rPr>
                        <w:rFonts w:ascii="Arial" w:eastAsiaTheme="majorEastAsia" w:hAnsi="Arial" w:cs="Arial"/>
                        <w:iCs/>
                        <w:sz w:val="18"/>
                        <w:szCs w:val="18"/>
                      </w:rPr>
                    </w:pPr>
                    <w:r>
                      <w:rPr>
                        <w:rFonts w:ascii="Arial" w:eastAsiaTheme="majorEastAsia" w:hAnsi="Arial" w:cs="Arial"/>
                        <w:iCs/>
                        <w:sz w:val="18"/>
                        <w:szCs w:val="18"/>
                      </w:rPr>
                      <w:t xml:space="preserve">©DDO, </w:t>
                    </w:r>
                    <w:proofErr w:type="gramStart"/>
                    <w:r>
                      <w:rPr>
                        <w:rFonts w:ascii="Arial" w:eastAsiaTheme="majorEastAsia" w:hAnsi="Arial" w:cs="Arial"/>
                        <w:iCs/>
                        <w:sz w:val="18"/>
                        <w:szCs w:val="18"/>
                      </w:rPr>
                      <w:t>Cowi  ©</w:t>
                    </w:r>
                    <w:proofErr w:type="gramEnd"/>
                    <w:r>
                      <w:rPr>
                        <w:rFonts w:ascii="Arial" w:eastAsiaTheme="majorEastAsia" w:hAnsi="Arial" w:cs="Arial"/>
                        <w:iCs/>
                        <w:sz w:val="18"/>
                        <w:szCs w:val="18"/>
                      </w:rPr>
                      <w:t xml:space="preserve"> GST</w:t>
                    </w:r>
                    <w:r w:rsidRPr="00CE3E8C">
                      <w:rPr>
                        <w:rFonts w:ascii="Arial" w:eastAsiaTheme="majorEastAsia" w:hAnsi="Arial" w:cs="Arial"/>
                        <w:iCs/>
                        <w:sz w:val="18"/>
                        <w:szCs w:val="18"/>
                      </w:rPr>
                      <w:t xml:space="preserve">  © Fredericia Kommune</w:t>
                    </w:r>
                  </w:p>
                  <w:p w:rsidR="009F36E8" w:rsidRDefault="009F36E8"/>
                </w:txbxContent>
              </v:textbox>
            </v:shape>
            <v:shape id="Tekstfelt 7" o:spid="_x0000_s1026" type="#_x0000_t202" style="position:absolute;left:13093;top:7491;width:2520;height:986;visibility:visible;mso-height-relative:margin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" fillcolor="white [3201]" strokeweight=".5pt">
              <v:textbox style="mso-next-textbox:#Tekstfelt 7">
                <w:txbxContent>
                  <w:p w:rsidR="00534492" w:rsidRDefault="00534492">
                    <w:proofErr w:type="spellStart"/>
                    <w:r>
                      <w:t>J</w:t>
                    </w:r>
                    <w:proofErr w:type="gramStart"/>
                    <w:r>
                      <w:t>.Nr</w:t>
                    </w:r>
                    <w:proofErr w:type="spellEnd"/>
                    <w:proofErr w:type="gramEnd"/>
                    <w:r>
                      <w:t>. :</w:t>
                    </w:r>
                    <w:r w:rsidR="005F5723">
                      <w:t xml:space="preserve"> 15 / </w:t>
                    </w:r>
                    <w:r w:rsidR="00E01C15">
                      <w:t>5</w:t>
                    </w:r>
                    <w:r w:rsidR="005F5723">
                      <w:t>9</w:t>
                    </w:r>
                    <w:r w:rsidR="00E01C15">
                      <w:t>2</w:t>
                    </w:r>
                  </w:p>
                  <w:p w:rsidR="00534492" w:rsidRDefault="00534492">
                    <w:r>
                      <w:t>Dato:</w:t>
                    </w:r>
                    <w:r w:rsidR="00E01C15">
                      <w:t xml:space="preserve"> 08/4 2015</w:t>
                    </w:r>
                  </w:p>
                </w:txbxContent>
              </v:textbox>
            </v:shape>
          </v:group>
        </w:pict>
      </w:r>
    </w:p>
    <w:sectPr w:rsidR="00696162" w:rsidSect="00BC2EC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attachedTemplate r:id="rId1"/>
  <w:defaultTabStop w:val="1304"/>
  <w:hyphenationZone w:val="425"/>
  <w:drawingGridHorizontalSpacing w:val="181"/>
  <w:drawingGridVerticalSpacing w:val="181"/>
  <w:characterSpacingControl w:val="doNotCompress"/>
  <w:compat/>
  <w:rsids>
    <w:rsidRoot w:val="00691256"/>
    <w:rsid w:val="000012C1"/>
    <w:rsid w:val="00110974"/>
    <w:rsid w:val="002760A6"/>
    <w:rsid w:val="003608B5"/>
    <w:rsid w:val="00364205"/>
    <w:rsid w:val="003A6309"/>
    <w:rsid w:val="003D1917"/>
    <w:rsid w:val="004438B3"/>
    <w:rsid w:val="00477EEB"/>
    <w:rsid w:val="00484E24"/>
    <w:rsid w:val="00534492"/>
    <w:rsid w:val="00545EAB"/>
    <w:rsid w:val="005C7948"/>
    <w:rsid w:val="005F5723"/>
    <w:rsid w:val="00691256"/>
    <w:rsid w:val="00696162"/>
    <w:rsid w:val="006A44D6"/>
    <w:rsid w:val="0070516B"/>
    <w:rsid w:val="007142CD"/>
    <w:rsid w:val="007311EE"/>
    <w:rsid w:val="00904683"/>
    <w:rsid w:val="00907D2D"/>
    <w:rsid w:val="009D61C9"/>
    <w:rsid w:val="009F36E8"/>
    <w:rsid w:val="00BC2EC3"/>
    <w:rsid w:val="00CA3AAF"/>
    <w:rsid w:val="00CD0C7D"/>
    <w:rsid w:val="00CE3E8C"/>
    <w:rsid w:val="00D20EE8"/>
    <w:rsid w:val="00E01C15"/>
    <w:rsid w:val="00E94CE9"/>
    <w:rsid w:val="00F460CA"/>
    <w:rsid w:val="00F63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AA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A4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A44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Paradigmer\Forvaltningsret\F-08%20Instillinger%20til%20politiske%20udvalg\Udvalgskortbilag%20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Udvalgskortbilag </Template>
  <TotalTime>26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Fredericia kommune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Lasse Hasle Nørgaard</dc:creator>
  <cp:lastModifiedBy>Lasse Hasle Nørgaard</cp:lastModifiedBy>
  <cp:revision>3</cp:revision>
  <dcterms:created xsi:type="dcterms:W3CDTF">2015-04-09T07:03:00Z</dcterms:created>
  <dcterms:modified xsi:type="dcterms:W3CDTF">2015-04-09T07:29:00Z</dcterms:modified>
</cp:coreProperties>
</file>